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87499" w14:textId="1C681516" w:rsidR="08E81884" w:rsidRDefault="08E81884" w:rsidP="08E81884">
      <w:pPr>
        <w:spacing w:line="276" w:lineRule="auto"/>
        <w:jc w:val="center"/>
        <w:rPr>
          <w:b/>
          <w:bCs/>
        </w:rPr>
      </w:pPr>
      <w:bookmarkStart w:id="0" w:name="_GoBack"/>
      <w:bookmarkEnd w:id="0"/>
    </w:p>
    <w:p w14:paraId="5DAB6C7B" w14:textId="5DAE52FF" w:rsidR="002225B1" w:rsidRPr="002225B1" w:rsidRDefault="00670FF2" w:rsidP="283CFC01">
      <w:pPr>
        <w:spacing w:line="276" w:lineRule="auto"/>
        <w:jc w:val="center"/>
        <w:rPr>
          <w:b/>
          <w:bCs/>
        </w:rPr>
      </w:pPr>
      <w:r w:rsidRPr="283CFC01">
        <w:rPr>
          <w:b/>
          <w:bCs/>
        </w:rPr>
        <w:t>P</w:t>
      </w:r>
      <w:r w:rsidR="00D9384E" w:rsidRPr="283CFC01">
        <w:rPr>
          <w:b/>
          <w:bCs/>
        </w:rPr>
        <w:t>ARAIŠKA</w:t>
      </w:r>
      <w:r w:rsidRPr="283CFC01">
        <w:rPr>
          <w:b/>
          <w:bCs/>
        </w:rPr>
        <w:t xml:space="preserve"> </w:t>
      </w:r>
      <w:r w:rsidR="008E3A2F" w:rsidRPr="283CFC01">
        <w:rPr>
          <w:b/>
          <w:bCs/>
        </w:rPr>
        <w:t>NEGYVENAMŲJŲ PATALPŲ</w:t>
      </w:r>
      <w:r w:rsidR="002E46A9" w:rsidRPr="283CFC01">
        <w:rPr>
          <w:b/>
          <w:bCs/>
        </w:rPr>
        <w:t xml:space="preserve"> NUOMAI</w:t>
      </w:r>
    </w:p>
    <w:p w14:paraId="3EA2069E" w14:textId="77777777" w:rsidR="00D9384E" w:rsidRPr="00670FF2" w:rsidRDefault="002E46A9" w:rsidP="283CFC01">
      <w:pPr>
        <w:spacing w:line="276" w:lineRule="auto"/>
        <w:jc w:val="center"/>
        <w:rPr>
          <w:b/>
          <w:bCs/>
        </w:rPr>
      </w:pPr>
      <w:r w:rsidRPr="283CFC01">
        <w:rPr>
          <w:b/>
          <w:bCs/>
        </w:rPr>
        <w:t xml:space="preserve">KLAIPĖDOS APSKRITIES </w:t>
      </w:r>
      <w:r w:rsidR="00AA568A" w:rsidRPr="283CFC01">
        <w:rPr>
          <w:b/>
          <w:bCs/>
        </w:rPr>
        <w:t xml:space="preserve">IEVOS </w:t>
      </w:r>
      <w:r w:rsidRPr="283CFC01">
        <w:rPr>
          <w:b/>
          <w:bCs/>
        </w:rPr>
        <w:t>SIMONAITYTĖS</w:t>
      </w:r>
      <w:r w:rsidR="00AA568A" w:rsidRPr="283CFC01">
        <w:rPr>
          <w:b/>
          <w:bCs/>
        </w:rPr>
        <w:t xml:space="preserve"> VIEŠAJAI</w:t>
      </w:r>
      <w:r w:rsidRPr="283CFC01">
        <w:rPr>
          <w:b/>
          <w:bCs/>
        </w:rPr>
        <w:t xml:space="preserve"> BIBLIOTEKAI</w:t>
      </w:r>
    </w:p>
    <w:p w14:paraId="02EB378F" w14:textId="77777777" w:rsidR="00557005" w:rsidRDefault="00557005" w:rsidP="283CFC01">
      <w:pPr>
        <w:spacing w:line="276" w:lineRule="auto"/>
        <w:jc w:val="center"/>
        <w:rPr>
          <w:u w:val="single"/>
        </w:rPr>
      </w:pPr>
    </w:p>
    <w:p w14:paraId="20ECB67F" w14:textId="7F3F6275" w:rsidR="007B4DE2" w:rsidRDefault="007B4DE2" w:rsidP="283CFC01">
      <w:pPr>
        <w:spacing w:line="276" w:lineRule="auto"/>
        <w:jc w:val="center"/>
      </w:pPr>
      <w:r w:rsidRPr="283CFC01">
        <w:rPr>
          <w:lang w:val="ru-RU"/>
        </w:rPr>
        <w:t>20</w:t>
      </w:r>
      <w:r w:rsidR="00901400">
        <w:t>2</w:t>
      </w:r>
      <w:r w:rsidR="60534A6D">
        <w:t>_</w:t>
      </w:r>
      <w:r w:rsidRPr="283CFC01">
        <w:rPr>
          <w:lang w:val="ru-RU"/>
        </w:rPr>
        <w:t xml:space="preserve"> </w:t>
      </w:r>
      <w:r w:rsidRPr="283CFC01">
        <w:rPr>
          <w:lang w:val="en-US"/>
        </w:rPr>
        <w:t>m.</w:t>
      </w:r>
      <w:r w:rsidR="00670FF2" w:rsidRPr="283CFC01">
        <w:rPr>
          <w:lang w:val="en-US"/>
        </w:rPr>
        <w:t xml:space="preserve"> </w:t>
      </w:r>
      <w:r w:rsidR="3B755B48" w:rsidRPr="283CFC01">
        <w:rPr>
          <w:lang w:val="en-US"/>
        </w:rPr>
        <w:t xml:space="preserve">_________ </w:t>
      </w:r>
      <w:r>
        <w:t>mėn.</w:t>
      </w:r>
      <w:r w:rsidR="2D4A010E">
        <w:t>____</w:t>
      </w:r>
      <w:r>
        <w:t xml:space="preserve">d. </w:t>
      </w:r>
    </w:p>
    <w:p w14:paraId="6A05A809" w14:textId="77777777" w:rsidR="00D9384E" w:rsidRPr="002225B1" w:rsidRDefault="00D9384E" w:rsidP="283CFC01">
      <w:pPr>
        <w:spacing w:line="276" w:lineRule="auto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05"/>
        <w:gridCol w:w="6023"/>
      </w:tblGrid>
      <w:tr w:rsidR="001C0E13" w14:paraId="372920AD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00996549" w14:textId="77777777" w:rsidR="001C0E13" w:rsidRDefault="20135201" w:rsidP="6ED9DDA3">
            <w:pPr>
              <w:spacing w:line="276" w:lineRule="auto"/>
            </w:pPr>
            <w:r w:rsidRPr="6ED9DDA3">
              <w:t>Juridinio</w:t>
            </w:r>
            <w:r w:rsidR="74A7530F" w:rsidRPr="6ED9DDA3">
              <w:t xml:space="preserve"> </w:t>
            </w:r>
            <w:r w:rsidR="464D16B4" w:rsidRPr="6ED9DDA3">
              <w:t>arba</w:t>
            </w:r>
            <w:r w:rsidR="74A7530F" w:rsidRPr="6ED9DDA3">
              <w:t xml:space="preserve"> </w:t>
            </w:r>
            <w:r w:rsidRPr="6ED9DDA3">
              <w:t xml:space="preserve">fizinio asmens pavadinimas </w:t>
            </w:r>
            <w:r w:rsidR="464D16B4" w:rsidRPr="6ED9DDA3">
              <w:t>arba vardas ir pavardė</w:t>
            </w:r>
          </w:p>
        </w:tc>
        <w:tc>
          <w:tcPr>
            <w:tcW w:w="6023" w:type="dxa"/>
            <w:shd w:val="clear" w:color="auto" w:fill="auto"/>
          </w:tcPr>
          <w:p w14:paraId="5A39BBE3" w14:textId="77777777" w:rsidR="001C0E13" w:rsidRDefault="001C0E13" w:rsidP="6ED9DDA3">
            <w:pPr>
              <w:spacing w:line="276" w:lineRule="auto"/>
            </w:pPr>
          </w:p>
        </w:tc>
      </w:tr>
      <w:tr w:rsidR="00FA1316" w14:paraId="73EF6359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6CD81758" w14:textId="77777777" w:rsidR="00FA1316" w:rsidRDefault="464D16B4" w:rsidP="6ED9DDA3">
            <w:pPr>
              <w:spacing w:line="276" w:lineRule="auto"/>
            </w:pPr>
            <w:r w:rsidRPr="6ED9DDA3">
              <w:t>Asmens arba įmonės kodas</w:t>
            </w:r>
          </w:p>
        </w:tc>
        <w:tc>
          <w:tcPr>
            <w:tcW w:w="6023" w:type="dxa"/>
            <w:shd w:val="clear" w:color="auto" w:fill="auto"/>
          </w:tcPr>
          <w:p w14:paraId="41C8F396" w14:textId="77777777" w:rsidR="00FA1316" w:rsidRDefault="00FA1316" w:rsidP="6ED9DDA3">
            <w:pPr>
              <w:spacing w:line="276" w:lineRule="auto"/>
            </w:pPr>
          </w:p>
        </w:tc>
      </w:tr>
      <w:tr w:rsidR="001C0E13" w14:paraId="5FE42D1F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47FB1B95" w14:textId="77777777" w:rsidR="001C0E13" w:rsidRDefault="464D16B4" w:rsidP="6ED9DDA3">
            <w:pPr>
              <w:spacing w:line="276" w:lineRule="auto"/>
            </w:pPr>
            <w:r w:rsidRPr="6ED9DDA3">
              <w:t>Adresas</w:t>
            </w:r>
          </w:p>
        </w:tc>
        <w:tc>
          <w:tcPr>
            <w:tcW w:w="6023" w:type="dxa"/>
            <w:shd w:val="clear" w:color="auto" w:fill="auto"/>
          </w:tcPr>
          <w:p w14:paraId="72A3D3EC" w14:textId="77777777" w:rsidR="001C0E13" w:rsidRDefault="001C0E13" w:rsidP="6ED9DDA3">
            <w:pPr>
              <w:spacing w:line="276" w:lineRule="auto"/>
            </w:pPr>
          </w:p>
        </w:tc>
      </w:tr>
      <w:tr w:rsidR="00FA1316" w14:paraId="4AA92099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442DB6AF" w14:textId="77777777" w:rsidR="00FA1316" w:rsidRDefault="464D16B4" w:rsidP="6ED9DDA3">
            <w:pPr>
              <w:spacing w:line="276" w:lineRule="auto"/>
            </w:pPr>
            <w:r w:rsidRPr="6ED9DDA3">
              <w:t>Telefono numeris</w:t>
            </w:r>
          </w:p>
        </w:tc>
        <w:tc>
          <w:tcPr>
            <w:tcW w:w="6023" w:type="dxa"/>
            <w:shd w:val="clear" w:color="auto" w:fill="auto"/>
          </w:tcPr>
          <w:p w14:paraId="0D0B940D" w14:textId="77777777" w:rsidR="00FA1316" w:rsidRDefault="00FA1316" w:rsidP="6ED9DDA3">
            <w:pPr>
              <w:spacing w:line="276" w:lineRule="auto"/>
            </w:pPr>
          </w:p>
        </w:tc>
      </w:tr>
      <w:tr w:rsidR="00FA1316" w14:paraId="2FB97BF9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033A40D7" w14:textId="77777777" w:rsidR="00FA1316" w:rsidRDefault="464D16B4" w:rsidP="6ED9DDA3">
            <w:pPr>
              <w:spacing w:line="276" w:lineRule="auto"/>
            </w:pPr>
            <w:r w:rsidRPr="6ED9DDA3">
              <w:t>Elektroninis paštas</w:t>
            </w:r>
          </w:p>
        </w:tc>
        <w:tc>
          <w:tcPr>
            <w:tcW w:w="6023" w:type="dxa"/>
            <w:shd w:val="clear" w:color="auto" w:fill="auto"/>
          </w:tcPr>
          <w:p w14:paraId="0E27B00A" w14:textId="77777777" w:rsidR="00FA1316" w:rsidRDefault="00FA1316" w:rsidP="6ED9DDA3">
            <w:pPr>
              <w:spacing w:line="276" w:lineRule="auto"/>
            </w:pPr>
          </w:p>
        </w:tc>
      </w:tr>
      <w:tr w:rsidR="002C0488" w14:paraId="6B667076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37DF353A" w14:textId="77777777" w:rsidR="002C0488" w:rsidRDefault="189ABAD3" w:rsidP="6ED9DDA3">
            <w:pPr>
              <w:spacing w:line="276" w:lineRule="auto"/>
            </w:pPr>
            <w:r w:rsidRPr="6ED9DDA3">
              <w:t>Atsakingas asmuo, kontaktiniai duomenys</w:t>
            </w:r>
          </w:p>
        </w:tc>
        <w:tc>
          <w:tcPr>
            <w:tcW w:w="6023" w:type="dxa"/>
            <w:shd w:val="clear" w:color="auto" w:fill="auto"/>
          </w:tcPr>
          <w:p w14:paraId="60061E4C" w14:textId="77777777" w:rsidR="002C0488" w:rsidRDefault="002C0488" w:rsidP="6ED9DDA3">
            <w:pPr>
              <w:spacing w:line="276" w:lineRule="auto"/>
            </w:pPr>
          </w:p>
        </w:tc>
      </w:tr>
      <w:tr w:rsidR="001C0E13" w14:paraId="6902CE34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4DA47301" w14:textId="77777777" w:rsidR="001C0E13" w:rsidRDefault="7B3E0B95" w:rsidP="6ED9DDA3">
            <w:pPr>
              <w:spacing w:line="276" w:lineRule="auto"/>
            </w:pPr>
            <w:r w:rsidRPr="6ED9DDA3">
              <w:t>P</w:t>
            </w:r>
            <w:r w:rsidR="4ED98471" w:rsidRPr="6ED9DDA3">
              <w:t>ageidaujamų nuomai</w:t>
            </w:r>
            <w:r w:rsidR="20135201" w:rsidRPr="6ED9DDA3">
              <w:t xml:space="preserve"> </w:t>
            </w:r>
            <w:r w:rsidR="74A7530F" w:rsidRPr="6ED9DDA3">
              <w:t xml:space="preserve">patalpų </w:t>
            </w:r>
            <w:r w:rsidR="20135201" w:rsidRPr="6ED9DDA3">
              <w:t>pavadinimas</w:t>
            </w:r>
          </w:p>
        </w:tc>
        <w:tc>
          <w:tcPr>
            <w:tcW w:w="6023" w:type="dxa"/>
            <w:shd w:val="clear" w:color="auto" w:fill="auto"/>
          </w:tcPr>
          <w:p w14:paraId="44EAFD9C" w14:textId="77777777" w:rsidR="001C0E13" w:rsidRDefault="001C0E13" w:rsidP="6ED9DDA3">
            <w:pPr>
              <w:spacing w:line="276" w:lineRule="auto"/>
            </w:pPr>
          </w:p>
        </w:tc>
      </w:tr>
      <w:tr w:rsidR="002C0488" w14:paraId="59A79CA8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2AB7E407" w14:textId="77777777" w:rsidR="002C0488" w:rsidRDefault="189ABAD3" w:rsidP="6ED9DDA3">
            <w:pPr>
              <w:spacing w:line="276" w:lineRule="auto"/>
            </w:pPr>
            <w:r w:rsidRPr="6ED9DDA3">
              <w:t>Patalpų naudojimo paskirtis, tikslas</w:t>
            </w:r>
          </w:p>
        </w:tc>
        <w:tc>
          <w:tcPr>
            <w:tcW w:w="6023" w:type="dxa"/>
            <w:shd w:val="clear" w:color="auto" w:fill="auto"/>
          </w:tcPr>
          <w:p w14:paraId="4B94D5A5" w14:textId="77777777" w:rsidR="002C0488" w:rsidRDefault="002C0488" w:rsidP="6ED9DDA3">
            <w:pPr>
              <w:spacing w:line="276" w:lineRule="auto"/>
            </w:pPr>
          </w:p>
        </w:tc>
      </w:tr>
      <w:tr w:rsidR="00855033" w14:paraId="47336E1F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3A7F27F8" w14:textId="77777777" w:rsidR="00855033" w:rsidRDefault="6F8C6FDF" w:rsidP="6ED9DDA3">
            <w:pPr>
              <w:spacing w:line="276" w:lineRule="auto"/>
            </w:pPr>
            <w:r w:rsidRPr="6ED9DDA3">
              <w:t>Įkainis</w:t>
            </w:r>
          </w:p>
        </w:tc>
        <w:tc>
          <w:tcPr>
            <w:tcW w:w="6023" w:type="dxa"/>
            <w:shd w:val="clear" w:color="auto" w:fill="auto"/>
          </w:tcPr>
          <w:p w14:paraId="3DEEC669" w14:textId="77777777" w:rsidR="00855033" w:rsidRDefault="00855033" w:rsidP="6ED9DDA3">
            <w:pPr>
              <w:spacing w:line="276" w:lineRule="auto"/>
            </w:pPr>
          </w:p>
        </w:tc>
      </w:tr>
      <w:tr w:rsidR="001C0E13" w14:paraId="4073F957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2DE20C50" w14:textId="77777777" w:rsidR="001C0E13" w:rsidRDefault="20135201" w:rsidP="6ED9DDA3">
            <w:pPr>
              <w:spacing w:line="276" w:lineRule="auto"/>
            </w:pPr>
            <w:r w:rsidRPr="6ED9DDA3">
              <w:t>Nuomos laikotarpis (tiksli data</w:t>
            </w:r>
            <w:r w:rsidR="74A7530F" w:rsidRPr="6ED9DDA3">
              <w:t xml:space="preserve"> </w:t>
            </w:r>
            <w:r w:rsidRPr="6ED9DDA3">
              <w:t>\</w:t>
            </w:r>
            <w:r w:rsidR="74A7530F" w:rsidRPr="6ED9DDA3">
              <w:t xml:space="preserve"> </w:t>
            </w:r>
            <w:r w:rsidRPr="6ED9DDA3">
              <w:t>laikas</w:t>
            </w:r>
            <w:r w:rsidR="74A7530F" w:rsidRPr="6ED9DDA3">
              <w:t xml:space="preserve">(nuo-iki) </w:t>
            </w:r>
            <w:r w:rsidRPr="6ED9DDA3">
              <w:t>\</w:t>
            </w:r>
            <w:r w:rsidR="74A7530F" w:rsidRPr="6ED9DDA3">
              <w:t xml:space="preserve"> </w:t>
            </w:r>
            <w:r w:rsidRPr="6ED9DDA3">
              <w:t>trukmė</w:t>
            </w:r>
          </w:p>
        </w:tc>
        <w:tc>
          <w:tcPr>
            <w:tcW w:w="6023" w:type="dxa"/>
            <w:shd w:val="clear" w:color="auto" w:fill="auto"/>
          </w:tcPr>
          <w:p w14:paraId="3656B9AB" w14:textId="77777777" w:rsidR="00855033" w:rsidRPr="00664F56" w:rsidRDefault="00855033" w:rsidP="6ED9DDA3">
            <w:pPr>
              <w:spacing w:line="276" w:lineRule="auto"/>
            </w:pPr>
          </w:p>
        </w:tc>
      </w:tr>
      <w:tr w:rsidR="00CB1471" w14:paraId="57C92BEF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5D674550" w14:textId="77777777" w:rsidR="00CB1471" w:rsidRDefault="6F8C6FDF" w:rsidP="6ED9DDA3">
            <w:pPr>
              <w:spacing w:line="276" w:lineRule="auto"/>
            </w:pPr>
            <w:r w:rsidRPr="6ED9DDA3">
              <w:t>Iš viso v</w:t>
            </w:r>
            <w:r w:rsidR="464D16B4" w:rsidRPr="6ED9DDA3">
              <w:t>alandų ir arba dienų skaičius</w:t>
            </w:r>
          </w:p>
        </w:tc>
        <w:tc>
          <w:tcPr>
            <w:tcW w:w="6023" w:type="dxa"/>
            <w:shd w:val="clear" w:color="auto" w:fill="auto"/>
          </w:tcPr>
          <w:p w14:paraId="45FB0818" w14:textId="77777777" w:rsidR="00CB1471" w:rsidRDefault="00CB1471" w:rsidP="6ED9DDA3">
            <w:pPr>
              <w:spacing w:line="276" w:lineRule="auto"/>
            </w:pPr>
          </w:p>
        </w:tc>
      </w:tr>
      <w:tr w:rsidR="002C0488" w14:paraId="58873747" w14:textId="77777777" w:rsidTr="6ED9DDA3">
        <w:trPr>
          <w:trHeight w:val="552"/>
        </w:trPr>
        <w:tc>
          <w:tcPr>
            <w:tcW w:w="3605" w:type="dxa"/>
            <w:shd w:val="clear" w:color="auto" w:fill="auto"/>
          </w:tcPr>
          <w:p w14:paraId="10869FA7" w14:textId="77777777" w:rsidR="002C0488" w:rsidRPr="002C0488" w:rsidRDefault="189ABAD3" w:rsidP="6ED9DDA3">
            <w:pPr>
              <w:spacing w:line="276" w:lineRule="auto"/>
            </w:pPr>
            <w:r w:rsidRPr="6ED9DDA3">
              <w:t>Nuomos suma</w:t>
            </w:r>
          </w:p>
        </w:tc>
        <w:tc>
          <w:tcPr>
            <w:tcW w:w="6023" w:type="dxa"/>
            <w:shd w:val="clear" w:color="auto" w:fill="auto"/>
          </w:tcPr>
          <w:p w14:paraId="049F31CB" w14:textId="77777777" w:rsidR="002C0488" w:rsidRDefault="002C0488" w:rsidP="6ED9DDA3">
            <w:pPr>
              <w:spacing w:line="276" w:lineRule="auto"/>
            </w:pPr>
          </w:p>
        </w:tc>
      </w:tr>
    </w:tbl>
    <w:p w14:paraId="62486C05" w14:textId="77777777" w:rsidR="002E46A9" w:rsidRPr="00B1375C" w:rsidRDefault="002E46A9" w:rsidP="6ED9DDA3">
      <w:pPr>
        <w:spacing w:line="276" w:lineRule="auto"/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C0488" w14:paraId="713A8849" w14:textId="77777777" w:rsidTr="6ED9DDA3">
        <w:trPr>
          <w:trHeight w:val="567"/>
        </w:trPr>
        <w:tc>
          <w:tcPr>
            <w:tcW w:w="9854" w:type="dxa"/>
            <w:shd w:val="clear" w:color="auto" w:fill="auto"/>
            <w:vAlign w:val="center"/>
          </w:tcPr>
          <w:p w14:paraId="7D7C2057" w14:textId="77777777" w:rsidR="002C0488" w:rsidRDefault="189ABAD3" w:rsidP="6ED9DDA3">
            <w:pPr>
              <w:spacing w:line="276" w:lineRule="auto"/>
              <w:rPr>
                <w:i/>
                <w:iCs/>
              </w:rPr>
            </w:pPr>
            <w:r w:rsidRPr="6ED9DDA3">
              <w:rPr>
                <w:i/>
                <w:iCs/>
              </w:rPr>
              <w:t>Duomenis pildžiusio asmens vardas, pavardė, parašas.</w:t>
            </w:r>
          </w:p>
        </w:tc>
      </w:tr>
      <w:tr w:rsidR="002C0488" w14:paraId="4101652C" w14:textId="77777777" w:rsidTr="6ED9DDA3">
        <w:trPr>
          <w:trHeight w:val="567"/>
        </w:trPr>
        <w:tc>
          <w:tcPr>
            <w:tcW w:w="9854" w:type="dxa"/>
            <w:shd w:val="clear" w:color="auto" w:fill="auto"/>
            <w:vAlign w:val="center"/>
          </w:tcPr>
          <w:p w14:paraId="4B99056E" w14:textId="77777777" w:rsidR="002C0488" w:rsidRDefault="002C0488" w:rsidP="6ED9DDA3">
            <w:pPr>
              <w:spacing w:line="276" w:lineRule="auto"/>
            </w:pPr>
          </w:p>
        </w:tc>
      </w:tr>
      <w:tr w:rsidR="002C0488" w14:paraId="7BED956B" w14:textId="77777777" w:rsidTr="6ED9DDA3">
        <w:trPr>
          <w:trHeight w:val="567"/>
        </w:trPr>
        <w:tc>
          <w:tcPr>
            <w:tcW w:w="9854" w:type="dxa"/>
            <w:shd w:val="clear" w:color="auto" w:fill="auto"/>
            <w:vAlign w:val="center"/>
          </w:tcPr>
          <w:p w14:paraId="7D7E2BEF" w14:textId="77777777" w:rsidR="002C0488" w:rsidRDefault="189ABAD3" w:rsidP="6ED9DDA3">
            <w:pPr>
              <w:spacing w:line="276" w:lineRule="auto"/>
              <w:rPr>
                <w:i/>
                <w:iCs/>
              </w:rPr>
            </w:pPr>
            <w:r w:rsidRPr="6ED9DDA3">
              <w:rPr>
                <w:i/>
                <w:iCs/>
              </w:rPr>
              <w:t>Paraišką pateikusio asmens vardas, pavardė,</w:t>
            </w:r>
            <w:r w:rsidR="2E54DCE0" w:rsidRPr="6ED9DDA3">
              <w:rPr>
                <w:i/>
                <w:iCs/>
              </w:rPr>
              <w:t xml:space="preserve"> pareigos,</w:t>
            </w:r>
            <w:r w:rsidRPr="6ED9DDA3">
              <w:rPr>
                <w:i/>
                <w:iCs/>
              </w:rPr>
              <w:t xml:space="preserve"> parašas.</w:t>
            </w:r>
          </w:p>
        </w:tc>
      </w:tr>
      <w:tr w:rsidR="002C0488" w14:paraId="1299C43A" w14:textId="77777777" w:rsidTr="6ED9DDA3">
        <w:trPr>
          <w:trHeight w:val="567"/>
        </w:trPr>
        <w:tc>
          <w:tcPr>
            <w:tcW w:w="9854" w:type="dxa"/>
            <w:shd w:val="clear" w:color="auto" w:fill="auto"/>
            <w:vAlign w:val="center"/>
          </w:tcPr>
          <w:p w14:paraId="4DDBEF00" w14:textId="77777777" w:rsidR="002C0488" w:rsidRDefault="002C0488" w:rsidP="6ED9DDA3">
            <w:pPr>
              <w:spacing w:line="276" w:lineRule="auto"/>
            </w:pPr>
          </w:p>
        </w:tc>
      </w:tr>
    </w:tbl>
    <w:p w14:paraId="0FE88E9C" w14:textId="0E6A0A10" w:rsidR="00AA568A" w:rsidRDefault="00AA568A" w:rsidP="08E81884">
      <w:pPr>
        <w:spacing w:line="276" w:lineRule="auto"/>
        <w:jc w:val="both"/>
      </w:pPr>
      <w:r w:rsidRPr="08E81884">
        <w:t>Pagal pateiktą Paraišką valstybės materialiojo turto nuomai, parengiama sutartis ir jei</w:t>
      </w:r>
      <w:r w:rsidR="018AB6D3" w:rsidRPr="08E81884">
        <w:t xml:space="preserve"> </w:t>
      </w:r>
      <w:r w:rsidRPr="08E81884">
        <w:t xml:space="preserve">nuomotojas pageidauja </w:t>
      </w:r>
      <w:r w:rsidR="76001547" w:rsidRPr="08E81884">
        <w:t>–</w:t>
      </w:r>
      <w:r w:rsidRPr="08E81884">
        <w:t xml:space="preserve"> išankstinė sąskaita faktūra, o suteikus paslaugą –  sąskaita faktūra.</w:t>
      </w:r>
    </w:p>
    <w:p w14:paraId="7B4FF249" w14:textId="61E079EB" w:rsidR="002E171D" w:rsidRDefault="00AA568A" w:rsidP="08E81884">
      <w:pPr>
        <w:spacing w:line="276" w:lineRule="auto"/>
        <w:jc w:val="both"/>
      </w:pPr>
      <w:r w:rsidRPr="08E81884">
        <w:t xml:space="preserve">Paraišką atsiųsti </w:t>
      </w:r>
      <w:r w:rsidR="6C3FC463" w:rsidRPr="08E81884">
        <w:t>el.</w:t>
      </w:r>
      <w:r w:rsidRPr="08E81884">
        <w:t xml:space="preserve"> paštu </w:t>
      </w:r>
      <w:hyperlink r:id="rId9">
        <w:r w:rsidR="007201FB" w:rsidRPr="08E81884">
          <w:rPr>
            <w:rStyle w:val="Hyperlink"/>
          </w:rPr>
          <w:t>a</w:t>
        </w:r>
        <w:r w:rsidR="1FAA3FF1" w:rsidRPr="08E81884">
          <w:rPr>
            <w:rStyle w:val="Hyperlink"/>
          </w:rPr>
          <w:t>ndzelika</w:t>
        </w:r>
        <w:r w:rsidR="007201FB" w:rsidRPr="08E81884">
          <w:rPr>
            <w:rStyle w:val="Hyperlink"/>
          </w:rPr>
          <w:t>.plotnikova@klavb.lt</w:t>
        </w:r>
      </w:hyperlink>
      <w:r w:rsidRPr="08E81884">
        <w:t>.</w:t>
      </w:r>
      <w:r>
        <w:tab/>
      </w:r>
    </w:p>
    <w:sectPr w:rsidR="002E171D" w:rsidSect="00CB7D42"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4D3C7" w14:textId="77777777" w:rsidR="0073666D" w:rsidRDefault="0073666D" w:rsidP="00CB7D42">
      <w:r>
        <w:separator/>
      </w:r>
    </w:p>
  </w:endnote>
  <w:endnote w:type="continuationSeparator" w:id="0">
    <w:p w14:paraId="111F513B" w14:textId="77777777" w:rsidR="0073666D" w:rsidRDefault="0073666D" w:rsidP="00CB7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241CC" w14:textId="77777777" w:rsidR="0073666D" w:rsidRDefault="0073666D" w:rsidP="00CB7D42">
      <w:r>
        <w:separator/>
      </w:r>
    </w:p>
  </w:footnote>
  <w:footnote w:type="continuationSeparator" w:id="0">
    <w:p w14:paraId="6F2C94D5" w14:textId="77777777" w:rsidR="0073666D" w:rsidRDefault="0073666D" w:rsidP="00CB7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937A48772C7845029E12FA612F736DC5"/>
      </w:placeholder>
      <w:temporary/>
      <w:showingPlcHdr/>
      <w15:appearance w15:val="hidden"/>
    </w:sdtPr>
    <w:sdtContent>
      <w:p w14:paraId="6D53A0E8" w14:textId="77777777" w:rsidR="00CB7D42" w:rsidRDefault="00CB7D42">
        <w:pPr>
          <w:pStyle w:val="Header"/>
        </w:pPr>
        <w:r>
          <w:t>[Type here]</w:t>
        </w:r>
      </w:p>
    </w:sdtContent>
  </w:sdt>
  <w:p w14:paraId="2654C542" w14:textId="77777777" w:rsidR="00CB7D42" w:rsidRDefault="00CB7D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42CAE" w14:textId="77777777" w:rsidR="00CB7D42" w:rsidRDefault="00CB7D42" w:rsidP="00CB7D42">
    <w:pPr>
      <w:spacing w:line="276" w:lineRule="auto"/>
      <w:ind w:left="4820"/>
      <w:rPr>
        <w:color w:val="000000" w:themeColor="text1"/>
        <w:lang w:val="en-US"/>
      </w:rPr>
    </w:pPr>
    <w:r>
      <w:rPr>
        <w:color w:val="000000" w:themeColor="text1"/>
      </w:rPr>
      <w:t>Klaipėdos apskrities Ievos Simonaitytės viešojoje</w:t>
    </w:r>
  </w:p>
  <w:p w14:paraId="2DB2CEAD" w14:textId="77777777" w:rsidR="00CB7D42" w:rsidRDefault="00CB7D42" w:rsidP="00CB7D42">
    <w:pPr>
      <w:spacing w:line="276" w:lineRule="auto"/>
      <w:ind w:left="4820"/>
      <w:rPr>
        <w:color w:val="000000" w:themeColor="text1"/>
        <w:lang w:val="en-US"/>
      </w:rPr>
    </w:pPr>
    <w:r>
      <w:rPr>
        <w:color w:val="000000" w:themeColor="text1"/>
      </w:rPr>
      <w:t xml:space="preserve">bibliotekoje organizuojamų renginių ir parodų </w:t>
    </w:r>
  </w:p>
  <w:p w14:paraId="3FAF96EB" w14:textId="77777777" w:rsidR="00CB7D42" w:rsidRDefault="00CB7D42" w:rsidP="00CB7D42">
    <w:pPr>
      <w:spacing w:line="276" w:lineRule="auto"/>
      <w:ind w:left="4820"/>
      <w:rPr>
        <w:color w:val="000000" w:themeColor="text1"/>
        <w:lang w:val="en-US"/>
      </w:rPr>
    </w:pPr>
    <w:r>
      <w:rPr>
        <w:color w:val="000000" w:themeColor="text1"/>
      </w:rPr>
      <w:t>rengimo bei viešinimo tvarkos aprašo</w:t>
    </w:r>
  </w:p>
  <w:p w14:paraId="3533C1AE" w14:textId="32DF2426" w:rsidR="00CB7D42" w:rsidRPr="00CB7D42" w:rsidRDefault="00CB7D42" w:rsidP="00CB7D42">
    <w:pPr>
      <w:spacing w:line="276" w:lineRule="auto"/>
      <w:ind w:left="4820"/>
      <w:rPr>
        <w:color w:val="000000" w:themeColor="text1"/>
        <w:lang w:val="en-US"/>
      </w:rPr>
    </w:pPr>
    <w:r>
      <w:rPr>
        <w:color w:val="000000" w:themeColor="text1"/>
      </w:rPr>
      <w:t xml:space="preserve">Priedas Nr. </w:t>
    </w:r>
    <w:r>
      <w:rPr>
        <w:color w:val="000000" w:themeColor="text1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736"/>
    <w:rsid w:val="00030823"/>
    <w:rsid w:val="00064ADF"/>
    <w:rsid w:val="00090D68"/>
    <w:rsid w:val="00110CEF"/>
    <w:rsid w:val="001376FE"/>
    <w:rsid w:val="001660BF"/>
    <w:rsid w:val="001663AB"/>
    <w:rsid w:val="001A7A4E"/>
    <w:rsid w:val="001C0E13"/>
    <w:rsid w:val="0020103C"/>
    <w:rsid w:val="00212062"/>
    <w:rsid w:val="002225B1"/>
    <w:rsid w:val="002C0488"/>
    <w:rsid w:val="002E171D"/>
    <w:rsid w:val="002E46A9"/>
    <w:rsid w:val="00320927"/>
    <w:rsid w:val="003A0F92"/>
    <w:rsid w:val="003B028B"/>
    <w:rsid w:val="003D45C2"/>
    <w:rsid w:val="003F0B7B"/>
    <w:rsid w:val="0046443F"/>
    <w:rsid w:val="0050498D"/>
    <w:rsid w:val="0054201B"/>
    <w:rsid w:val="00557005"/>
    <w:rsid w:val="00664F56"/>
    <w:rsid w:val="00670FF2"/>
    <w:rsid w:val="00675201"/>
    <w:rsid w:val="0068641B"/>
    <w:rsid w:val="006C0B4F"/>
    <w:rsid w:val="007201FB"/>
    <w:rsid w:val="0073666D"/>
    <w:rsid w:val="00744D46"/>
    <w:rsid w:val="00750035"/>
    <w:rsid w:val="00777868"/>
    <w:rsid w:val="0079297D"/>
    <w:rsid w:val="007B4DE2"/>
    <w:rsid w:val="007F072C"/>
    <w:rsid w:val="007F0C99"/>
    <w:rsid w:val="008039CF"/>
    <w:rsid w:val="008472D9"/>
    <w:rsid w:val="00855033"/>
    <w:rsid w:val="008632B2"/>
    <w:rsid w:val="00886FD9"/>
    <w:rsid w:val="00892B11"/>
    <w:rsid w:val="008955A5"/>
    <w:rsid w:val="008D32C1"/>
    <w:rsid w:val="008E3A2F"/>
    <w:rsid w:val="00901400"/>
    <w:rsid w:val="00915B49"/>
    <w:rsid w:val="009A3AC6"/>
    <w:rsid w:val="009E5282"/>
    <w:rsid w:val="009E60CF"/>
    <w:rsid w:val="00A4267C"/>
    <w:rsid w:val="00A45BBE"/>
    <w:rsid w:val="00A91736"/>
    <w:rsid w:val="00AA568A"/>
    <w:rsid w:val="00B036CE"/>
    <w:rsid w:val="00B1375C"/>
    <w:rsid w:val="00B8046D"/>
    <w:rsid w:val="00B92C33"/>
    <w:rsid w:val="00BA016D"/>
    <w:rsid w:val="00BB23B4"/>
    <w:rsid w:val="00BE632E"/>
    <w:rsid w:val="00C333C6"/>
    <w:rsid w:val="00C55FFE"/>
    <w:rsid w:val="00C63353"/>
    <w:rsid w:val="00C93305"/>
    <w:rsid w:val="00CA6FC3"/>
    <w:rsid w:val="00CB0CA4"/>
    <w:rsid w:val="00CB1471"/>
    <w:rsid w:val="00CB7D42"/>
    <w:rsid w:val="00CD2857"/>
    <w:rsid w:val="00D931D9"/>
    <w:rsid w:val="00D9384E"/>
    <w:rsid w:val="00DA3F3E"/>
    <w:rsid w:val="00DD35A6"/>
    <w:rsid w:val="00E01FC7"/>
    <w:rsid w:val="00E44ACA"/>
    <w:rsid w:val="00E95DC4"/>
    <w:rsid w:val="00EE177A"/>
    <w:rsid w:val="00EE47FB"/>
    <w:rsid w:val="00F022BB"/>
    <w:rsid w:val="00F07460"/>
    <w:rsid w:val="00F2221B"/>
    <w:rsid w:val="00F340B7"/>
    <w:rsid w:val="00F35339"/>
    <w:rsid w:val="00F6133F"/>
    <w:rsid w:val="00F7035E"/>
    <w:rsid w:val="00F90460"/>
    <w:rsid w:val="00F954DC"/>
    <w:rsid w:val="00FA1316"/>
    <w:rsid w:val="00FD3AE7"/>
    <w:rsid w:val="018AB6D3"/>
    <w:rsid w:val="042DB5A6"/>
    <w:rsid w:val="07082F32"/>
    <w:rsid w:val="08E81884"/>
    <w:rsid w:val="13AD1522"/>
    <w:rsid w:val="189ABAD3"/>
    <w:rsid w:val="1FAA3FF1"/>
    <w:rsid w:val="20135201"/>
    <w:rsid w:val="283CFC01"/>
    <w:rsid w:val="2886639D"/>
    <w:rsid w:val="2D4A010E"/>
    <w:rsid w:val="2E54DCE0"/>
    <w:rsid w:val="347D5273"/>
    <w:rsid w:val="36EB0F65"/>
    <w:rsid w:val="3B755B48"/>
    <w:rsid w:val="3F648AFB"/>
    <w:rsid w:val="44BBFFB3"/>
    <w:rsid w:val="464D16B4"/>
    <w:rsid w:val="48B20212"/>
    <w:rsid w:val="4ED98471"/>
    <w:rsid w:val="52B9E927"/>
    <w:rsid w:val="60534A6D"/>
    <w:rsid w:val="61C316C7"/>
    <w:rsid w:val="635EE728"/>
    <w:rsid w:val="6C3FC463"/>
    <w:rsid w:val="6ED9DDA3"/>
    <w:rsid w:val="6F8C6FDF"/>
    <w:rsid w:val="708E949E"/>
    <w:rsid w:val="74A7530F"/>
    <w:rsid w:val="76001547"/>
    <w:rsid w:val="76268099"/>
    <w:rsid w:val="77318961"/>
    <w:rsid w:val="78A5BDBC"/>
    <w:rsid w:val="7B3E0B95"/>
    <w:rsid w:val="7CB5701C"/>
    <w:rsid w:val="7EBBE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CF80C"/>
  <w15:chartTrackingRefBased/>
  <w15:docId w15:val="{C26EE68C-82DF-4007-9A58-A7995E2DE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84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B23B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B0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B028B"/>
    <w:rPr>
      <w:rFonts w:ascii="Segoe UI" w:hAnsi="Segoe UI" w:cs="Segoe UI"/>
      <w:sz w:val="18"/>
      <w:szCs w:val="18"/>
      <w:lang w:val="lt-LT" w:eastAsia="lt-LT"/>
    </w:rPr>
  </w:style>
  <w:style w:type="table" w:styleId="TableGrid">
    <w:name w:val="Table Grid"/>
    <w:basedOn w:val="TableNormal"/>
    <w:rsid w:val="001C0E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7201FB"/>
    <w:rPr>
      <w:color w:val="605E5C"/>
      <w:shd w:val="clear" w:color="auto" w:fill="E1DFDD"/>
    </w:rPr>
  </w:style>
  <w:style w:type="character" w:customStyle="1" w:styleId="Paminjimas1">
    <w:name w:val="Paminėjimas1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Header">
    <w:name w:val="header"/>
    <w:basedOn w:val="Normal"/>
    <w:link w:val="HeaderChar"/>
    <w:uiPriority w:val="99"/>
    <w:rsid w:val="00CB7D4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D42"/>
    <w:rPr>
      <w:sz w:val="24"/>
      <w:szCs w:val="24"/>
    </w:rPr>
  </w:style>
  <w:style w:type="paragraph" w:styleId="Footer">
    <w:name w:val="footer"/>
    <w:basedOn w:val="Normal"/>
    <w:link w:val="FooterChar"/>
    <w:rsid w:val="00CB7D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B7D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3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.plotnikova@klavb.lt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iva.n\OneDrive%20-%20klavb.lt\Darbalaukis\Downloads\Priedas%20Nr.4_Parai&#353;ka%20negyvenam&#371;j&#371;%20patalp&#371;%20nuomai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37A48772C7845029E12FA612F736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05EBBC-3872-4AE8-B620-A559F841F044}"/>
      </w:docPartPr>
      <w:docPartBody>
        <w:p w:rsidR="00000000" w:rsidRDefault="00CF5CDA" w:rsidP="00CF5CDA">
          <w:pPr>
            <w:pStyle w:val="937A48772C7845029E12FA612F736DC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CDA"/>
    <w:rsid w:val="007A225E"/>
    <w:rsid w:val="00CF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37A48772C7845029E12FA612F736DC5">
    <w:name w:val="937A48772C7845029E12FA612F736DC5"/>
    <w:rsid w:val="00CF5C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694E047DAB2574FB0A4027ADFD8ACC0" ma:contentTypeVersion="17" ma:contentTypeDescription="Kurkite naują dokumentą." ma:contentTypeScope="" ma:versionID="67f49e667aa6a31b0e847ab5341f7b65">
  <xsd:schema xmlns:xsd="http://www.w3.org/2001/XMLSchema" xmlns:xs="http://www.w3.org/2001/XMLSchema" xmlns:p="http://schemas.microsoft.com/office/2006/metadata/properties" xmlns:ns2="99a021b8-6ff9-48dc-84a7-fa4c9c4a8566" xmlns:ns3="ccc5d03e-36a3-46f1-af76-26fc9487aba5" targetNamespace="http://schemas.microsoft.com/office/2006/metadata/properties" ma:root="true" ma:fieldsID="465eec4006f5a8dc9bc8413cff351448" ns2:_="" ns3:_="">
    <xsd:import namespace="99a021b8-6ff9-48dc-84a7-fa4c9c4a8566"/>
    <xsd:import namespace="ccc5d03e-36a3-46f1-af76-26fc9487ab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021b8-6ff9-48dc-84a7-fa4c9c4a85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Vaizdų žymės" ma:readOnly="false" ma:fieldId="{5cf76f15-5ced-4ddc-b409-7134ff3c332f}" ma:taxonomyMulti="true" ma:sspId="a99627aa-a994-4792-ae86-64d05b3217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c5d03e-36a3-46f1-af76-26fc9487ab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c694f63-bdb0-4f34-820c-b8010360b322}" ma:internalName="TaxCatchAll" ma:showField="CatchAllData" ma:web="ccc5d03e-36a3-46f1-af76-26fc9487ab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a021b8-6ff9-48dc-84a7-fa4c9c4a8566">
      <Terms xmlns="http://schemas.microsoft.com/office/infopath/2007/PartnerControls"/>
    </lcf76f155ced4ddcb4097134ff3c332f>
    <TaxCatchAll xmlns="ccc5d03e-36a3-46f1-af76-26fc9487aba5" xsi:nil="true"/>
  </documentManagement>
</p:properties>
</file>

<file path=customXml/itemProps1.xml><?xml version="1.0" encoding="utf-8"?>
<ds:datastoreItem xmlns:ds="http://schemas.openxmlformats.org/officeDocument/2006/customXml" ds:itemID="{55378CC8-90F5-479D-88A7-A8BF62E1D0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a021b8-6ff9-48dc-84a7-fa4c9c4a8566"/>
    <ds:schemaRef ds:uri="ccc5d03e-36a3-46f1-af76-26fc9487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617801-F805-4B9B-8AD7-2DF70BB50B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0F0352-3C3A-4CC1-8433-D36B20128739}">
  <ds:schemaRefs>
    <ds:schemaRef ds:uri="http://schemas.microsoft.com/office/2006/metadata/properties"/>
    <ds:schemaRef ds:uri="http://schemas.microsoft.com/office/infopath/2007/PartnerControls"/>
    <ds:schemaRef ds:uri="99a021b8-6ff9-48dc-84a7-fa4c9c4a8566"/>
    <ds:schemaRef ds:uri="ccc5d03e-36a3-46f1-af76-26fc9487ab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Priedas Nr.4_Paraiška negyvenamųjų patalpų nuomai</Template>
  <TotalTime>0</TotalTime>
  <Pages>1</Pages>
  <Words>597</Words>
  <Characters>341</Characters>
  <Application>Microsoft Office Word</Application>
  <DocSecurity>0</DocSecurity>
  <Lines>2</Lines>
  <Paragraphs>1</Paragraphs>
  <ScaleCrop>false</ScaleCrop>
  <Company>Klaipedos apskrities viesoji I.Simonaitytes bibliote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PARAIŠKA</dc:title>
  <dc:subject/>
  <dc:creator>Daiva Nakrošienė</dc:creator>
  <cp:keywords/>
  <dc:description/>
  <cp:lastModifiedBy>Asta MK</cp:lastModifiedBy>
  <cp:revision>7</cp:revision>
  <cp:lastPrinted>2022-11-07T14:29:00Z</cp:lastPrinted>
  <dcterms:created xsi:type="dcterms:W3CDTF">2026-02-17T08:59:00Z</dcterms:created>
  <dcterms:modified xsi:type="dcterms:W3CDTF">2026-03-20T12:49:00Z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0x010100F694E047DAB2574FB0A4027ADFD8ACC0</vt:lpwstr>
  </property>
</Properties>
</file>